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936FE" w14:textId="0C8F46AB" w:rsidR="00E2441C" w:rsidRPr="00D16FD4" w:rsidRDefault="00D16FD4" w:rsidP="00D16FD4">
      <w:pPr>
        <w:pStyle w:val="PTName"/>
        <w:framePr w:w="5607" w:wrap="notBeside"/>
        <w:rPr>
          <w:sz w:val="40"/>
          <w:szCs w:val="40"/>
        </w:rPr>
      </w:pPr>
      <w:r w:rsidRPr="00D16FD4">
        <w:rPr>
          <w:sz w:val="40"/>
          <w:szCs w:val="40"/>
        </w:rPr>
        <w:t>Thelma Chalifoux and Soraya Hafez School IPD Projects</w:t>
      </w:r>
      <w:r w:rsidR="00E2441C" w:rsidRPr="00D16FD4">
        <w:rPr>
          <w:sz w:val="40"/>
          <w:szCs w:val="40"/>
        </w:rPr>
        <w:t xml:space="preserve"> </w:t>
      </w:r>
    </w:p>
    <w:p w14:paraId="48DF7528" w14:textId="55DC16BC" w:rsidR="00E2441C" w:rsidRPr="00D16FD4" w:rsidRDefault="00D16FD4" w:rsidP="00EE0CA2">
      <w:pPr>
        <w:pStyle w:val="PTType"/>
        <w:framePr w:wrap="notBeside"/>
        <w:rPr>
          <w:sz w:val="36"/>
          <w:szCs w:val="36"/>
        </w:rPr>
      </w:pPr>
      <w:r w:rsidRPr="00D16FD4">
        <w:rPr>
          <w:sz w:val="36"/>
          <w:szCs w:val="36"/>
        </w:rPr>
        <w:t xml:space="preserve">Mechanical </w:t>
      </w:r>
      <w:r w:rsidR="009E62E3">
        <w:rPr>
          <w:sz w:val="36"/>
          <w:szCs w:val="36"/>
        </w:rPr>
        <w:t>/</w:t>
      </w:r>
      <w:r w:rsidRPr="00D16FD4">
        <w:rPr>
          <w:sz w:val="36"/>
          <w:szCs w:val="36"/>
        </w:rPr>
        <w:t xml:space="preserve"> Energy Modelling</w:t>
      </w:r>
      <w:r w:rsidR="00E2441C" w:rsidRPr="00D16FD4">
        <w:rPr>
          <w:sz w:val="36"/>
          <w:szCs w:val="36"/>
        </w:rPr>
        <w:t xml:space="preserve"> </w:t>
      </w:r>
    </w:p>
    <w:p w14:paraId="3F9E52ED" w14:textId="77777777" w:rsidR="00E2441C" w:rsidRDefault="00EE0CA2" w:rsidP="00EE0CA2">
      <w:pPr>
        <w:pStyle w:val="PTHeadingpink"/>
      </w:pPr>
      <w:r>
        <w:t>Location</w:t>
      </w:r>
    </w:p>
    <w:p w14:paraId="37E02E4E" w14:textId="41A724BC" w:rsidR="00E2441C" w:rsidRDefault="00D16FD4" w:rsidP="00EE0CA2">
      <w:pPr>
        <w:pStyle w:val="PTtextinfo"/>
      </w:pPr>
      <w:r>
        <w:t>Edmonton, Alberta, Canada</w:t>
      </w:r>
    </w:p>
    <w:p w14:paraId="2E5D48DE" w14:textId="77777777" w:rsidR="00E2441C" w:rsidRDefault="00EE0CA2" w:rsidP="00EE0CA2">
      <w:pPr>
        <w:pStyle w:val="PTHeadingpink"/>
      </w:pPr>
      <w:r>
        <w:t>Client</w:t>
      </w:r>
    </w:p>
    <w:p w14:paraId="0B64FB37" w14:textId="77777777" w:rsidR="00D16FD4" w:rsidRDefault="00D16FD4" w:rsidP="00D16FD4">
      <w:pPr>
        <w:pStyle w:val="PTtextinfo"/>
      </w:pPr>
      <w:r>
        <w:t>Edmonton Public School</w:t>
      </w:r>
    </w:p>
    <w:p w14:paraId="2E829E27" w14:textId="77777777" w:rsidR="00D16FD4" w:rsidRPr="006D67B6" w:rsidRDefault="00D16FD4" w:rsidP="00D16FD4">
      <w:pPr>
        <w:pStyle w:val="PTtextinfo"/>
        <w:rPr>
          <w:lang w:val="en-US"/>
        </w:rPr>
      </w:pPr>
      <w:r w:rsidRPr="006D67B6">
        <w:rPr>
          <w:lang w:val="en-US"/>
        </w:rPr>
        <w:t>Terri Gosine</w:t>
      </w:r>
    </w:p>
    <w:p w14:paraId="37F0C4FB" w14:textId="066778C5" w:rsidR="00D16FD4" w:rsidRPr="00D16FD4" w:rsidRDefault="00D16FD4" w:rsidP="00D16FD4">
      <w:pPr>
        <w:pStyle w:val="PTtextinfo"/>
        <w:rPr>
          <w:lang w:val="fr-CA"/>
        </w:rPr>
      </w:pPr>
      <w:r w:rsidRPr="00D16FD4">
        <w:rPr>
          <w:lang w:val="fr-CA"/>
        </w:rPr>
        <w:t xml:space="preserve">T: 780.429.8000; </w:t>
      </w:r>
    </w:p>
    <w:p w14:paraId="3325E859" w14:textId="12A26A6D" w:rsidR="00D16FD4" w:rsidRPr="00D16FD4" w:rsidRDefault="00D16FD4" w:rsidP="00D16FD4">
      <w:pPr>
        <w:pStyle w:val="PTtextinfo"/>
        <w:rPr>
          <w:lang w:val="fr-CA"/>
        </w:rPr>
      </w:pPr>
      <w:r w:rsidRPr="00D16FD4">
        <w:rPr>
          <w:lang w:val="fr-CA"/>
        </w:rPr>
        <w:t xml:space="preserve">E: </w:t>
      </w:r>
      <w:hyperlink r:id="rId8" w:history="1">
        <w:r w:rsidRPr="00D16FD4">
          <w:rPr>
            <w:rStyle w:val="Hyperlink"/>
            <w:lang w:val="fr-CA"/>
          </w:rPr>
          <w:t>terri.gosine@epsb.ca</w:t>
        </w:r>
      </w:hyperlink>
    </w:p>
    <w:p w14:paraId="1AC6A743" w14:textId="463D869F" w:rsidR="009E62E3" w:rsidRDefault="009E62E3" w:rsidP="009E62E3">
      <w:pPr>
        <w:pStyle w:val="PTHeadingpink"/>
      </w:pPr>
      <w:r>
        <w:t>Architect</w:t>
      </w:r>
    </w:p>
    <w:p w14:paraId="18C23774" w14:textId="77777777" w:rsidR="00D16FD4" w:rsidRDefault="00D16FD4" w:rsidP="00D16FD4">
      <w:pPr>
        <w:pStyle w:val="PTtextinfo"/>
      </w:pPr>
      <w:r>
        <w:t>ACI Architects</w:t>
      </w:r>
    </w:p>
    <w:p w14:paraId="49A11E4D" w14:textId="77777777" w:rsidR="00D16FD4" w:rsidRDefault="00D16FD4" w:rsidP="00D16FD4">
      <w:pPr>
        <w:pStyle w:val="PTtextinfo"/>
      </w:pPr>
      <w:r>
        <w:t xml:space="preserve">Eddo Cancian </w:t>
      </w:r>
    </w:p>
    <w:p w14:paraId="2AC199CA" w14:textId="0B8E08FA" w:rsidR="00D16FD4" w:rsidRDefault="00D16FD4" w:rsidP="00D16FD4">
      <w:pPr>
        <w:pStyle w:val="PTtextinfo"/>
      </w:pPr>
      <w:r>
        <w:t>T:780.702.8378</w:t>
      </w:r>
    </w:p>
    <w:p w14:paraId="243224F1" w14:textId="77777777" w:rsidR="00D16FD4" w:rsidRDefault="00D16FD4" w:rsidP="00D16FD4">
      <w:pPr>
        <w:pStyle w:val="PTtextinfo"/>
      </w:pPr>
      <w:r>
        <w:t xml:space="preserve">E: ecancian@aci-arch.com </w:t>
      </w:r>
    </w:p>
    <w:p w14:paraId="7383CA15" w14:textId="36B9106F" w:rsidR="009E62E3" w:rsidRDefault="009E62E3" w:rsidP="009E62E3">
      <w:pPr>
        <w:pStyle w:val="PTHeadingpink"/>
      </w:pPr>
      <w:r>
        <w:t>contractor</w:t>
      </w:r>
    </w:p>
    <w:p w14:paraId="077ECCD0" w14:textId="77777777" w:rsidR="00D16FD4" w:rsidRDefault="00D16FD4" w:rsidP="00D16FD4">
      <w:pPr>
        <w:pStyle w:val="PTtextinfo"/>
      </w:pPr>
      <w:r>
        <w:t>ICON Industrial Contractors</w:t>
      </w:r>
    </w:p>
    <w:p w14:paraId="6035B498" w14:textId="56CFB463" w:rsidR="00D16FD4" w:rsidRPr="006D67B6" w:rsidRDefault="00D16FD4" w:rsidP="00D16FD4">
      <w:pPr>
        <w:pStyle w:val="PTtextinfo"/>
        <w:rPr>
          <w:lang w:val="en-US"/>
        </w:rPr>
      </w:pPr>
      <w:r w:rsidRPr="006D67B6">
        <w:rPr>
          <w:lang w:val="en-US"/>
        </w:rPr>
        <w:t xml:space="preserve">Rob Nespliak – </w:t>
      </w:r>
    </w:p>
    <w:p w14:paraId="2C572BD6" w14:textId="77777777" w:rsidR="00D16FD4" w:rsidRPr="006D67B6" w:rsidRDefault="00D16FD4" w:rsidP="00D16FD4">
      <w:pPr>
        <w:pStyle w:val="PTtextinfo"/>
        <w:rPr>
          <w:lang w:val="en-US"/>
        </w:rPr>
      </w:pPr>
      <w:r w:rsidRPr="006D67B6">
        <w:rPr>
          <w:lang w:val="en-US"/>
        </w:rPr>
        <w:t>T: 780.455.2299</w:t>
      </w:r>
    </w:p>
    <w:p w14:paraId="1EBDBBD0" w14:textId="1F511063" w:rsidR="00E2441C" w:rsidRPr="006D67B6" w:rsidRDefault="00D16FD4" w:rsidP="00D16FD4">
      <w:pPr>
        <w:pStyle w:val="PTtextinfo"/>
        <w:rPr>
          <w:lang w:val="en-US"/>
        </w:rPr>
      </w:pPr>
      <w:r w:rsidRPr="006D67B6">
        <w:rPr>
          <w:lang w:val="en-US"/>
        </w:rPr>
        <w:t>E: rob@iconindustrial.net</w:t>
      </w:r>
    </w:p>
    <w:p w14:paraId="6FDAEE8E" w14:textId="77777777" w:rsidR="00E2441C" w:rsidRPr="00D16FD4" w:rsidRDefault="00EE0CA2" w:rsidP="00EE0CA2">
      <w:pPr>
        <w:pStyle w:val="PTHeadingpink"/>
        <w:rPr>
          <w:lang w:val="en-US"/>
        </w:rPr>
      </w:pPr>
      <w:r w:rsidRPr="00D16FD4">
        <w:rPr>
          <w:lang w:val="en-US"/>
        </w:rPr>
        <w:t>Contract duration</w:t>
      </w:r>
    </w:p>
    <w:p w14:paraId="11933947" w14:textId="4ED80CA2" w:rsidR="00E2441C" w:rsidRDefault="00D16FD4" w:rsidP="00EE0CA2">
      <w:pPr>
        <w:pStyle w:val="PTtextinfo"/>
      </w:pPr>
      <w:r w:rsidRPr="00D16FD4">
        <w:t>November 2017 to February 2020</w:t>
      </w:r>
      <w:r w:rsidR="009E62E3">
        <w:br/>
      </w:r>
      <w:r w:rsidRPr="00D16FD4">
        <w:t>(both schools)</w:t>
      </w:r>
    </w:p>
    <w:p w14:paraId="580909CC" w14:textId="77777777" w:rsidR="00E2441C" w:rsidRDefault="00EE0CA2" w:rsidP="00EE0CA2">
      <w:pPr>
        <w:pStyle w:val="PTHeadingpink"/>
      </w:pPr>
      <w:r>
        <w:t xml:space="preserve">Total project cost </w:t>
      </w:r>
      <w:r w:rsidR="00E2441C">
        <w:t>(CAD)</w:t>
      </w:r>
    </w:p>
    <w:p w14:paraId="21639841" w14:textId="77777777" w:rsidR="00D16FD4" w:rsidRPr="006D67B6" w:rsidRDefault="00D16FD4" w:rsidP="00D16FD4">
      <w:pPr>
        <w:pStyle w:val="PTtextinfo"/>
        <w:rPr>
          <w:lang w:val="en-US"/>
        </w:rPr>
      </w:pPr>
      <w:r w:rsidRPr="006D67B6">
        <w:rPr>
          <w:lang w:val="en-US"/>
        </w:rPr>
        <w:t>$28M (Thelma Chalifoux)</w:t>
      </w:r>
    </w:p>
    <w:p w14:paraId="6DC9A901" w14:textId="06811412" w:rsidR="00E2441C" w:rsidRPr="006D67B6" w:rsidRDefault="00D16FD4" w:rsidP="00D16FD4">
      <w:pPr>
        <w:pStyle w:val="PTtextinfo"/>
        <w:rPr>
          <w:lang w:val="en-US"/>
        </w:rPr>
      </w:pPr>
      <w:r w:rsidRPr="006D67B6">
        <w:rPr>
          <w:lang w:val="en-US"/>
        </w:rPr>
        <w:t>$19M (Soraya Hafez)</w:t>
      </w:r>
    </w:p>
    <w:p w14:paraId="6C6579A8" w14:textId="77777777" w:rsidR="00E2441C" w:rsidRDefault="00EE0CA2" w:rsidP="00EE0CA2">
      <w:pPr>
        <w:pStyle w:val="PTHeadingpink"/>
      </w:pPr>
      <w:r>
        <w:t xml:space="preserve">Contract value </w:t>
      </w:r>
      <w:r w:rsidR="00E2441C">
        <w:t>(CAD)</w:t>
      </w:r>
    </w:p>
    <w:p w14:paraId="0BF90A43" w14:textId="0FAF40E6" w:rsidR="00E2441C" w:rsidRDefault="00D16FD4" w:rsidP="001C6420">
      <w:pPr>
        <w:pStyle w:val="PTText"/>
      </w:pPr>
      <w:r w:rsidRPr="00D16FD4">
        <w:t>$313,700</w:t>
      </w:r>
    </w:p>
    <w:p w14:paraId="6C0B52ED" w14:textId="77777777" w:rsidR="00E2441C" w:rsidRDefault="00EE0CA2" w:rsidP="00EE0CA2">
      <w:pPr>
        <w:pStyle w:val="PTHeadingpink"/>
      </w:pPr>
      <w:r>
        <w:t>Scope of work</w:t>
      </w:r>
    </w:p>
    <w:p w14:paraId="09793CD8" w14:textId="1CF5562F" w:rsidR="00E2441C" w:rsidRDefault="008B243B" w:rsidP="00EE0CA2">
      <w:pPr>
        <w:pStyle w:val="PTtextinfo"/>
      </w:pPr>
      <w:r>
        <w:t xml:space="preserve">Mechanical </w:t>
      </w:r>
      <w:r w:rsidR="009E62E3">
        <w:t xml:space="preserve">/ </w:t>
      </w:r>
      <w:r>
        <w:t>Energy Modelling</w:t>
      </w:r>
    </w:p>
    <w:p w14:paraId="4C46BFA4" w14:textId="77777777" w:rsidR="00E2441C" w:rsidRDefault="00EE0CA2" w:rsidP="00EE0CA2">
      <w:pPr>
        <w:pStyle w:val="PTHeadingpink"/>
      </w:pPr>
      <w:r>
        <w:t>Key personnel</w:t>
      </w:r>
    </w:p>
    <w:p w14:paraId="0DCBEA38" w14:textId="77777777" w:rsidR="00D16FD4" w:rsidRDefault="00D16FD4" w:rsidP="00C92E2A">
      <w:pPr>
        <w:pStyle w:val="PTtextinfo"/>
        <w:rPr>
          <w:caps/>
          <w:sz w:val="14"/>
        </w:rPr>
      </w:pPr>
      <w:r>
        <w:rPr>
          <w:caps/>
          <w:sz w:val="14"/>
        </w:rPr>
        <w:t>Senior Management Team Member</w:t>
      </w:r>
    </w:p>
    <w:p w14:paraId="3D803B52" w14:textId="707D30F4" w:rsidR="00D16FD4" w:rsidRPr="00D16FD4" w:rsidRDefault="00D16FD4" w:rsidP="00C92E2A">
      <w:pPr>
        <w:pStyle w:val="PTtextinfo"/>
      </w:pPr>
      <w:r w:rsidRPr="00D16FD4">
        <w:t>Scott Koehn, P.Eng., LEED® AP</w:t>
      </w:r>
    </w:p>
    <w:p w14:paraId="59A61C22" w14:textId="77777777" w:rsidR="00D16FD4" w:rsidRDefault="00D16FD4" w:rsidP="00C92E2A">
      <w:pPr>
        <w:pStyle w:val="PTtextinfo"/>
        <w:rPr>
          <w:caps/>
          <w:sz w:val="14"/>
        </w:rPr>
      </w:pPr>
    </w:p>
    <w:p w14:paraId="443C37A8" w14:textId="77777777" w:rsidR="00D16FD4" w:rsidRDefault="00D16FD4" w:rsidP="00D16FD4">
      <w:pPr>
        <w:pStyle w:val="PTtextinfo"/>
        <w:rPr>
          <w:caps/>
          <w:sz w:val="14"/>
        </w:rPr>
      </w:pPr>
      <w:r w:rsidRPr="00D16FD4">
        <w:rPr>
          <w:caps/>
          <w:sz w:val="14"/>
        </w:rPr>
        <w:t>Mechanical / Energy Model (PIT)</w:t>
      </w:r>
    </w:p>
    <w:p w14:paraId="42D6C718" w14:textId="782E2606" w:rsidR="006D67B6" w:rsidRDefault="006D67B6" w:rsidP="006D67B6">
      <w:pPr>
        <w:pStyle w:val="PTtextinfo"/>
      </w:pPr>
      <w:r w:rsidRPr="00217AFA">
        <w:t xml:space="preserve">Glen Tichkowsky, </w:t>
      </w:r>
      <w:r>
        <w:t>MSc., P.Eng., LEED® AP (BD+C)</w:t>
      </w:r>
    </w:p>
    <w:p w14:paraId="508AA675" w14:textId="44A0B88A" w:rsidR="00D16FD4" w:rsidRPr="00D16FD4" w:rsidRDefault="00D16FD4" w:rsidP="00C92E2A">
      <w:pPr>
        <w:pStyle w:val="PTtextinfo"/>
      </w:pPr>
    </w:p>
    <w:p w14:paraId="37506209" w14:textId="77777777" w:rsidR="00D16FD4" w:rsidRDefault="00D16FD4" w:rsidP="00D16FD4">
      <w:pPr>
        <w:pStyle w:val="PTtextinfo"/>
      </w:pPr>
      <w:r w:rsidRPr="00D16FD4">
        <w:rPr>
          <w:caps/>
          <w:sz w:val="14"/>
        </w:rPr>
        <w:t xml:space="preserve">Mechanical Design </w:t>
      </w:r>
    </w:p>
    <w:p w14:paraId="24D677A5" w14:textId="77777777" w:rsidR="00D16FD4" w:rsidRPr="00D16FD4" w:rsidRDefault="00D16FD4" w:rsidP="00C92E2A">
      <w:pPr>
        <w:pStyle w:val="PTtextinfo"/>
      </w:pPr>
      <w:r w:rsidRPr="00D16FD4">
        <w:t>Paul Pertich, P.Eng.</w:t>
      </w:r>
    </w:p>
    <w:p w14:paraId="48ABF979" w14:textId="77777777" w:rsidR="00E24FCD" w:rsidRDefault="00E24FCD" w:rsidP="001C6420">
      <w:pPr>
        <w:pStyle w:val="PTText"/>
        <w:sectPr w:rsidR="00E24FCD" w:rsidSect="00E24FCD">
          <w:headerReference w:type="default" r:id="rId9"/>
          <w:footerReference w:type="default" r:id="rId10"/>
          <w:headerReference w:type="first" r:id="rId11"/>
          <w:footerReference w:type="first" r:id="rId12"/>
          <w:pgSz w:w="12240" w:h="15840" w:code="1"/>
          <w:pgMar w:top="2016" w:right="936" w:bottom="1440" w:left="936" w:header="720" w:footer="432" w:gutter="0"/>
          <w:cols w:num="3" w:space="360"/>
          <w:titlePg/>
          <w:docGrid w:linePitch="360"/>
        </w:sectPr>
      </w:pPr>
    </w:p>
    <w:p w14:paraId="088E66E9" w14:textId="77777777" w:rsidR="00E2441C" w:rsidRDefault="008A01CD" w:rsidP="008A01CD">
      <w:pPr>
        <w:pStyle w:val="PTLine"/>
      </w:pPr>
      <w:r>
        <w:rPr>
          <w:noProof/>
          <w:lang w:eastAsia="en-CA"/>
        </w:rPr>
        <mc:AlternateContent>
          <mc:Choice Requires="wpg">
            <w:drawing>
              <wp:anchor distT="0" distB="0" distL="114300" distR="114300" simplePos="0" relativeHeight="251659264" behindDoc="0" locked="1" layoutInCell="1" allowOverlap="1" wp14:anchorId="149ADCAC" wp14:editId="1410704E">
                <wp:simplePos x="0" y="0"/>
                <wp:positionH relativeFrom="page">
                  <wp:posOffset>0</wp:posOffset>
                </wp:positionH>
                <wp:positionV relativeFrom="line">
                  <wp:posOffset>15875</wp:posOffset>
                </wp:positionV>
                <wp:extent cx="7772400" cy="274320"/>
                <wp:effectExtent l="0" t="0" r="0" b="0"/>
                <wp:wrapTopAndBottom/>
                <wp:docPr id="7" name="Groupe 7"/>
                <wp:cNvGraphicFramePr/>
                <a:graphic xmlns:a="http://schemas.openxmlformats.org/drawingml/2006/main">
                  <a:graphicData uri="http://schemas.microsoft.com/office/word/2010/wordprocessingGroup">
                    <wpg:wgp>
                      <wpg:cNvGrpSpPr/>
                      <wpg:grpSpPr>
                        <a:xfrm>
                          <a:off x="0" y="0"/>
                          <a:ext cx="7772400" cy="274320"/>
                          <a:chOff x="0" y="79512"/>
                          <a:chExt cx="7768424" cy="1666268"/>
                        </a:xfrm>
                      </wpg:grpSpPr>
                      <wps:wsp>
                        <wps:cNvPr id="6" name="Rectangle 6"/>
                        <wps:cNvSpPr/>
                        <wps:spPr>
                          <a:xfrm>
                            <a:off x="0" y="79512"/>
                            <a:ext cx="7768424" cy="16662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Connecteur droit 2"/>
                        <wps:cNvCnPr/>
                        <wps:spPr>
                          <a:xfrm>
                            <a:off x="229042" y="636298"/>
                            <a:ext cx="7315200" cy="0"/>
                          </a:xfrm>
                          <a:prstGeom prst="line">
                            <a:avLst/>
                          </a:prstGeom>
                          <a:ln w="9525">
                            <a:solidFill>
                              <a:schemeClr val="accent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98E8C3" id="Groupe 7" o:spid="_x0000_s1026" style="position:absolute;margin-left:0;margin-top:1.25pt;width:612pt;height:21.6pt;z-index:251659264;mso-position-horizontal-relative:page;mso-position-vertical-relative:line;mso-width-relative:margin;mso-height-relative:margin" coordorigin=",795" coordsize="77684,1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">
                <v:rect id="Rectangle 6" o:spid="_x0000_s1027" style="position:absolute;top:795;width:77684;height:16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" filled="f" stroked="f" strokeweight="1pt"/>
                <v:line id="Connecteur droit 2" o:spid="_x0000_s1028" style="position:absolute;visibility:visible;mso-wrap-style:square" from="2290,6362" to="75442,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" strokecolor="#f1a593 [3208]">
                  <v:stroke joinstyle="miter"/>
                </v:line>
                <w10:wrap type="topAndBottom" anchorx="page" anchory="line"/>
                <w10:anchorlock/>
              </v:group>
            </w:pict>
          </mc:Fallback>
        </mc:AlternateContent>
      </w:r>
    </w:p>
    <w:p w14:paraId="5A0EA4DA" w14:textId="4D621051" w:rsidR="00E2441C" w:rsidRDefault="00D16FD4" w:rsidP="008A01CD">
      <w:pPr>
        <w:pStyle w:val="PTHeadingL1"/>
      </w:pPr>
      <w:r>
        <w:rPr>
          <w:noProof/>
        </w:rPr>
        <mc:AlternateContent>
          <mc:Choice Requires="wps">
            <w:drawing>
              <wp:anchor distT="0" distB="0" distL="114300" distR="114300" simplePos="0" relativeHeight="251663360" behindDoc="1" locked="0" layoutInCell="1" allowOverlap="1" wp14:anchorId="4618C339" wp14:editId="077983EC">
                <wp:simplePos x="0" y="0"/>
                <wp:positionH relativeFrom="column">
                  <wp:posOffset>3465830</wp:posOffset>
                </wp:positionH>
                <wp:positionV relativeFrom="paragraph">
                  <wp:posOffset>3094355</wp:posOffset>
                </wp:positionV>
                <wp:extent cx="3178175" cy="635"/>
                <wp:effectExtent l="0" t="0" r="0" b="0"/>
                <wp:wrapTight wrapText="bothSides">
                  <wp:wrapPolygon edited="0">
                    <wp:start x="0" y="0"/>
                    <wp:lineTo x="0" y="21600"/>
                    <wp:lineTo x="21600" y="21600"/>
                    <wp:lineTo x="21600" y="0"/>
                  </wp:wrapPolygon>
                </wp:wrapTight>
                <wp:docPr id="17" name="Text Box 17"/>
                <wp:cNvGraphicFramePr/>
                <a:graphic xmlns:a="http://schemas.openxmlformats.org/drawingml/2006/main">
                  <a:graphicData uri="http://schemas.microsoft.com/office/word/2010/wordprocessingShape">
                    <wps:wsp>
                      <wps:cNvSpPr txBox="1"/>
                      <wps:spPr>
                        <a:xfrm>
                          <a:off x="0" y="0"/>
                          <a:ext cx="3178175" cy="635"/>
                        </a:xfrm>
                        <a:prstGeom prst="rect">
                          <a:avLst/>
                        </a:prstGeom>
                        <a:solidFill>
                          <a:prstClr val="white"/>
                        </a:solidFill>
                        <a:ln>
                          <a:noFill/>
                        </a:ln>
                      </wps:spPr>
                      <wps:txbx>
                        <w:txbxContent>
                          <w:p w14:paraId="27B3E71C" w14:textId="68FAC1EB" w:rsidR="00D16FD4" w:rsidRPr="00EE578B" w:rsidRDefault="00D16FD4" w:rsidP="00D16FD4">
                            <w:pPr>
                              <w:pStyle w:val="Caption"/>
                              <w:rPr>
                                <w:rFonts w:ascii="Microsoft Sans Serif" w:eastAsia="Microsoft Sans Serif" w:hAnsi="Microsoft Sans Serif" w:cs="Times New Roman"/>
                                <w:b/>
                                <w:bCs/>
                                <w:noProof/>
                                <w:color w:val="127F71"/>
                                <w:spacing w:val="4"/>
                                <w:sz w:val="28"/>
                                <w:szCs w:val="21"/>
                              </w:rPr>
                            </w:pPr>
                            <w:r>
                              <w:t xml:space="preserve">Figure </w:t>
                            </w:r>
                            <w:fldSimple w:instr=" SEQ Figure \* ARABIC ">
                              <w:r>
                                <w:rPr>
                                  <w:noProof/>
                                </w:rPr>
                                <w:t>1</w:t>
                              </w:r>
                            </w:fldSimple>
                            <w:r>
                              <w:t xml:space="preserve">: </w:t>
                            </w:r>
                            <w:r w:rsidRPr="00D16FD4">
                              <w:t>(Top-Bottom) Thelma Chalifoux School and Soraya Hafez School in Edmonton, 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618C339" id="_x0000_t202" coordsize="21600,21600" o:spt="202" path="m,l,21600r21600,l21600,xe">
                <v:stroke joinstyle="miter"/>
                <v:path gradientshapeok="t" o:connecttype="rect"/>
              </v:shapetype>
              <v:shape id="Text Box 17" o:spid="_x0000_s1026" type="#_x0000_t202" style="position:absolute;margin-left:272.9pt;margin-top:243.65pt;width:250.2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" stroked="f">
                <v:textbox style="mso-fit-shape-to-text:t" inset="0,0,0,0">
                  <w:txbxContent>
                    <w:p w14:paraId="27B3E71C" w14:textId="68FAC1EB" w:rsidR="00D16FD4" w:rsidRPr="00EE578B" w:rsidRDefault="00D16FD4" w:rsidP="00D16FD4">
                      <w:pPr>
                        <w:pStyle w:val="Caption"/>
                        <w:rPr>
                          <w:rFonts w:ascii="Microsoft Sans Serif" w:eastAsia="Microsoft Sans Serif" w:hAnsi="Microsoft Sans Serif" w:cs="Times New Roman"/>
                          <w:b/>
                          <w:bCs/>
                          <w:noProof/>
                          <w:color w:val="127F71"/>
                          <w:spacing w:val="4"/>
                          <w:sz w:val="28"/>
                          <w:szCs w:val="21"/>
                        </w:rPr>
                      </w:pPr>
                      <w:r>
                        <w:t xml:space="preserve">Figure </w:t>
                      </w:r>
                      <w:fldSimple w:instr=" SEQ Figure \* ARABIC ">
                        <w:r>
                          <w:rPr>
                            <w:noProof/>
                          </w:rPr>
                          <w:t>1</w:t>
                        </w:r>
                      </w:fldSimple>
                      <w:r>
                        <w:t xml:space="preserve">: </w:t>
                      </w:r>
                      <w:r w:rsidRPr="00D16FD4">
                        <w:t>(Top-Bottom) Thelma Chalifoux School and Soraya Hafez School in Edmonton, AB</w:t>
                      </w:r>
                    </w:p>
                  </w:txbxContent>
                </v:textbox>
                <w10:wrap type="tight"/>
              </v:shape>
            </w:pict>
          </mc:Fallback>
        </mc:AlternateContent>
      </w:r>
      <w:r>
        <w:rPr>
          <w:rFonts w:ascii="Microsoft Sans Serif" w:eastAsia="Microsoft Sans Serif" w:hAnsi="Microsoft Sans Serif" w:cs="Times New Roman"/>
          <w:bCs/>
          <w:noProof/>
          <w:color w:val="127F71"/>
        </w:rPr>
        <mc:AlternateContent>
          <mc:Choice Requires="wpg">
            <w:drawing>
              <wp:anchor distT="0" distB="0" distL="114300" distR="114300" simplePos="0" relativeHeight="251661312" behindDoc="0" locked="0" layoutInCell="1" allowOverlap="1" wp14:anchorId="02DBF9C3" wp14:editId="305506BE">
                <wp:simplePos x="0" y="0"/>
                <wp:positionH relativeFrom="column">
                  <wp:posOffset>3465830</wp:posOffset>
                </wp:positionH>
                <wp:positionV relativeFrom="paragraph">
                  <wp:posOffset>337820</wp:posOffset>
                </wp:positionV>
                <wp:extent cx="3178175" cy="2699385"/>
                <wp:effectExtent l="0" t="0" r="3175" b="5715"/>
                <wp:wrapTight wrapText="bothSides">
                  <wp:wrapPolygon edited="0">
                    <wp:start x="0" y="0"/>
                    <wp:lineTo x="0" y="21493"/>
                    <wp:lineTo x="21492" y="21493"/>
                    <wp:lineTo x="21492" y="0"/>
                    <wp:lineTo x="0" y="0"/>
                  </wp:wrapPolygon>
                </wp:wrapTight>
                <wp:docPr id="843105539" name="Group 7"/>
                <wp:cNvGraphicFramePr/>
                <a:graphic xmlns:a="http://schemas.openxmlformats.org/drawingml/2006/main">
                  <a:graphicData uri="http://schemas.microsoft.com/office/word/2010/wordprocessingGroup">
                    <wpg:wgp>
                      <wpg:cNvGrpSpPr/>
                      <wpg:grpSpPr>
                        <a:xfrm>
                          <a:off x="0" y="0"/>
                          <a:ext cx="3178175" cy="2699385"/>
                          <a:chOff x="0" y="0"/>
                          <a:chExt cx="2517775" cy="2138892"/>
                        </a:xfrm>
                      </wpg:grpSpPr>
                      <pic:pic xmlns:pic="http://schemas.openxmlformats.org/drawingml/2006/picture">
                        <pic:nvPicPr>
                          <pic:cNvPr id="843105543" name="Picture 4" descr="A group of people outside a build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126067"/>
                            <a:ext cx="2515870" cy="1012825"/>
                          </a:xfrm>
                          <a:prstGeom prst="rect">
                            <a:avLst/>
                          </a:prstGeom>
                        </pic:spPr>
                      </pic:pic>
                      <pic:pic xmlns:pic="http://schemas.openxmlformats.org/drawingml/2006/picture">
                        <pic:nvPicPr>
                          <pic:cNvPr id="843105540"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7775" cy="106108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53C8477" id="Group 7" o:spid="_x0000_s1026" style="position:absolute;margin-left:272.9pt;margin-top:26.6pt;width:250.25pt;height:212.55pt;z-index:251661312;mso-width-relative:margin;mso-height-relative:margin" coordsize="25177,21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group of people outside a building&#10;&#10;Description automatically generated" style="position:absolute;top:11260;width:25158;height:1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">
                  <v:imagedata r:id="rId15" o:title="A group of people outside a building&#10;&#10;Description automatically generated"/>
                </v:shape>
                <v:shape id="Picture 3" o:spid="_x0000_s1028" type="#_x0000_t75" style="position:absolute;width:25177;height:10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">
                  <v:imagedata r:id="rId16" o:title=""/>
                </v:shape>
                <w10:wrap type="tight"/>
              </v:group>
            </w:pict>
          </mc:Fallback>
        </mc:AlternateContent>
      </w:r>
      <w:r w:rsidR="00E2441C">
        <w:t>Project description</w:t>
      </w:r>
    </w:p>
    <w:p w14:paraId="169C3AC0" w14:textId="6DFE5DC6" w:rsidR="00D16FD4" w:rsidRDefault="00CE3319" w:rsidP="00D16FD4">
      <w:pPr>
        <w:pStyle w:val="PTText"/>
      </w:pPr>
      <w:r>
        <w:t>Englobe</w:t>
      </w:r>
      <w:r w:rsidR="00D16FD4">
        <w:t xml:space="preserve"> was retained to design two academic facilities that were dedicated to two women who championed diversity and inclusivity. </w:t>
      </w:r>
    </w:p>
    <w:p w14:paraId="0286908D" w14:textId="4385BBB4" w:rsidR="00D16FD4" w:rsidRDefault="00D16FD4" w:rsidP="00D16FD4">
      <w:pPr>
        <w:pStyle w:val="PTText"/>
      </w:pPr>
      <w:r>
        <w:t xml:space="preserve">Thelma Chalifoux School has 88,500 SF and the capacity to accommodate about 900 grades 7 to 9 students. The school is dedicated to the memory of Thelma Chalifoux, a former senator and Métis activist who dedicated her life to teaching the history and culture of the Métis people. Chalifoux founded a consulting company for cross-cultural training, and in 1997, became the first Métis woman to be appointed to the Canadian Senate. It features an impressive performance art room, a modern teaching kitchen, and an outdoor project patio - all intended to develop skills and enhance the educational experience of its students. </w:t>
      </w:r>
    </w:p>
    <w:p w14:paraId="1DDF74D2" w14:textId="71BA29E1" w:rsidR="00E2441C" w:rsidRDefault="00D16FD4" w:rsidP="00D16FD4">
      <w:pPr>
        <w:pStyle w:val="PTText"/>
      </w:pPr>
      <w:r>
        <w:t xml:space="preserve">The Soraya Hafez School has 58,900 SF and was designed to accommodate up to 650 K-6 students. The school is named after Soraya Hafez, an Edmonton-based teacher who is an advocate for Arabic culture and language. Hafez has been recognized and awarded for promoting the Arabic language and its culture. She has also served as the President of Edmonton’s Canadian Council of Muslim Women and was a long-standing member of the Arab Jewish Women’s Peace Coalition. </w:t>
      </w:r>
      <w:r>
        <w:lastRenderedPageBreak/>
        <w:t>Both schools were designed to provide bright, naturally lit learning spaces throughout the building, and were filled with gathering spaces, outdoor playgrounds, and fully furnished learning spaces to promote “learning communities”, where can students and teachers can collaborate</w:t>
      </w:r>
      <w:r w:rsidR="00E2441C">
        <w:t xml:space="preserve">. </w:t>
      </w:r>
    </w:p>
    <w:p w14:paraId="59D15768" w14:textId="77777777" w:rsidR="00E2441C" w:rsidRDefault="00E2441C" w:rsidP="003920F2">
      <w:pPr>
        <w:pStyle w:val="PTHeading"/>
      </w:pPr>
      <w:r>
        <w:t>Scope of work</w:t>
      </w:r>
    </w:p>
    <w:p w14:paraId="2F383901" w14:textId="77777777" w:rsidR="00D16FD4" w:rsidRDefault="00D16FD4" w:rsidP="00D16FD4">
      <w:pPr>
        <w:pStyle w:val="PTText"/>
      </w:pPr>
      <w:r w:rsidRPr="00D16FD4">
        <w:rPr>
          <w:u w:val="single"/>
        </w:rPr>
        <w:t xml:space="preserve">“Big Room” approach: </w:t>
      </w:r>
      <w:r>
        <w:t xml:space="preserve">The projects allowed our team to collaborate with various stakeholders using the IPD method, where everybody involved worked together; and shared core values and project goals established from the outset, ensuring that everybody was on the same page throughout. The IPD team held Big Room meetings to establish and track project goals and values, and to more effectively resolve project issues. Using IPD, tasks were performed by the most efficient team members, regardless of their “traditional” roles. </w:t>
      </w:r>
    </w:p>
    <w:p w14:paraId="1AEFA9E4" w14:textId="571066D4" w:rsidR="00D16FD4" w:rsidRDefault="00D16FD4" w:rsidP="00D16FD4">
      <w:pPr>
        <w:pStyle w:val="PTText"/>
      </w:pPr>
      <w:r w:rsidRPr="00D16FD4">
        <w:rPr>
          <w:u w:val="single"/>
        </w:rPr>
        <w:t>Teamwork, creativity and collaborative skills and going “Above and Beyond” what was required:</w:t>
      </w:r>
      <w:r>
        <w:t xml:space="preserve"> </w:t>
      </w:r>
      <w:r w:rsidR="00CE3319">
        <w:t>Englobe</w:t>
      </w:r>
      <w:r>
        <w:t xml:space="preserve"> Engineering is always excited to get involved in school and education projects, especially those that cover underserved areas like the Soraya Hafez School. Our team realizes the importance of giving future generations a comfortable, energizing place to learn and thrive. This project was an opportunity to collaborate with Delnor Construction (General Contractor) for this project.</w:t>
      </w:r>
    </w:p>
    <w:p w14:paraId="56768925" w14:textId="77777777" w:rsidR="00E2441C" w:rsidRDefault="00E2441C" w:rsidP="003920F2">
      <w:pPr>
        <w:pStyle w:val="PTHeading"/>
      </w:pPr>
      <w:r>
        <w:t xml:space="preserve">Sustainable development </w:t>
      </w:r>
    </w:p>
    <w:p w14:paraId="26B9C9D0" w14:textId="77777777" w:rsidR="00D16FD4" w:rsidRDefault="00D16FD4" w:rsidP="001C6420">
      <w:pPr>
        <w:pStyle w:val="PTText"/>
      </w:pPr>
      <w:r w:rsidRPr="00D16FD4">
        <w:rPr>
          <w:u w:val="single"/>
        </w:rPr>
        <w:t xml:space="preserve">Sustainable Procurement Practiced that Aligned with the City’s Sustainable Procurement Policy – C556B:  </w:t>
      </w:r>
    </w:p>
    <w:p w14:paraId="58C85784" w14:textId="46EA5488" w:rsidR="00D16FD4" w:rsidRDefault="00D16FD4" w:rsidP="001C6420">
      <w:pPr>
        <w:pStyle w:val="PTText"/>
      </w:pPr>
      <w:r w:rsidRPr="00D16FD4">
        <w:t xml:space="preserve">The Thelma Chalifoux School was designed using Building Information Modelling (BIM) to better focus on cost optimization opportunities while still ensuring that all project goals are being met and values are being upheld. Our mechanical engineering team worked closely with the mechanical contractor to ensure the highest quality systems design for the school. Our energy modelling team also worked closely with the IPD group to meet the energy code compliance and LEED® certification and optimize costs. </w:t>
      </w:r>
      <w:proofErr w:type="gramStart"/>
      <w:r w:rsidRPr="00D16FD4">
        <w:t>In order to</w:t>
      </w:r>
      <w:proofErr w:type="gramEnd"/>
      <w:r w:rsidRPr="00D16FD4">
        <w:t xml:space="preserve"> complete the Soraya Hafez project on time and achieve project goals, the IPD team ensured that the most efficient team </w:t>
      </w:r>
      <w:r w:rsidRPr="00D16FD4">
        <w:t>member performed the required tasks, even when it varied from their traditional roles.</w:t>
      </w:r>
    </w:p>
    <w:p w14:paraId="7F1EC9AB" w14:textId="77777777" w:rsidR="00D16FD4" w:rsidRDefault="00D16FD4" w:rsidP="001C6420">
      <w:pPr>
        <w:pStyle w:val="PTText"/>
      </w:pPr>
    </w:p>
    <w:p w14:paraId="13252F78" w14:textId="77777777" w:rsidR="008A28F9" w:rsidRDefault="008A28F9" w:rsidP="00921A23">
      <w:pPr>
        <w:pStyle w:val="PTText"/>
      </w:pPr>
    </w:p>
    <w:sectPr w:rsidR="008A28F9" w:rsidSect="00E24FCD">
      <w:type w:val="continuous"/>
      <w:pgSz w:w="12240" w:h="15840" w:code="1"/>
      <w:pgMar w:top="2016" w:right="936" w:bottom="1440" w:left="936" w:header="720" w:footer="432" w:gutter="0"/>
      <w:cols w:num="2"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DCBA8" w14:textId="77777777" w:rsidR="0069186A" w:rsidRDefault="0069186A" w:rsidP="00FF559E">
      <w:r>
        <w:separator/>
      </w:r>
    </w:p>
  </w:endnote>
  <w:endnote w:type="continuationSeparator" w:id="0">
    <w:p w14:paraId="70ED4906" w14:textId="77777777" w:rsidR="0069186A" w:rsidRDefault="0069186A" w:rsidP="00FF5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7C7B1" w14:textId="4B359BAA" w:rsidR="00937859" w:rsidRPr="00921A23" w:rsidRDefault="00921A23" w:rsidP="00921A23">
    <w:pPr>
      <w:pStyle w:val="PTFooter"/>
    </w:pPr>
    <w:r>
      <w:rPr>
        <w:noProof/>
        <w:lang w:eastAsia="en-CA"/>
      </w:rPr>
      <w:drawing>
        <wp:inline distT="0" distB="0" distL="0" distR="0" wp14:anchorId="2CAECC7E" wp14:editId="48E7D64D">
          <wp:extent cx="1645920" cy="2352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type.png"/>
                  <pic:cNvPicPr/>
                </pic:nvPicPr>
                <pic:blipFill>
                  <a:blip r:embed="rId1">
                    <a:extLst>
                      <a:ext uri="{28A0092B-C50C-407E-A947-70E740481C1C}">
                        <a14:useLocalDpi xmlns:a14="http://schemas.microsoft.com/office/drawing/2010/main" val="0"/>
                      </a:ext>
                    </a:extLst>
                  </a:blip>
                  <a:stretch>
                    <a:fillRect/>
                  </a:stretch>
                </pic:blipFill>
                <pic:spPr>
                  <a:xfrm>
                    <a:off x="0" y="0"/>
                    <a:ext cx="1645920" cy="235268"/>
                  </a:xfrm>
                  <a:prstGeom prst="rect">
                    <a:avLst/>
                  </a:prstGeom>
                </pic:spPr>
              </pic:pic>
            </a:graphicData>
          </a:graphic>
        </wp:inline>
      </w:drawing>
    </w:r>
    <w:r>
      <w:tab/>
    </w:r>
    <w:r w:rsidR="009E62E3">
      <w:t>8911 / 8894</w:t>
    </w:r>
    <w:r>
      <w:t xml:space="preserve"> | </w:t>
    </w:r>
    <w:r>
      <w:fldChar w:fldCharType="begin"/>
    </w:r>
    <w:r>
      <w:instrText xml:space="preserve"> PAGE   \* MERGEFORMAT </w:instrText>
    </w:r>
    <w:r>
      <w:fldChar w:fldCharType="separate"/>
    </w:r>
    <w:r w:rsidR="00BD46CE">
      <w:rPr>
        <w:noProof/>
      </w:rPr>
      <w:t>2</w:t>
    </w:r>
    <w:r>
      <w:rPr>
        <w:noProof/>
      </w:rPr>
      <w:fldChar w:fldCharType="end"/>
    </w:r>
    <w:r>
      <w:rPr>
        <w:noProof/>
      </w:rPr>
      <w:t xml:space="preserve"> of </w:t>
    </w:r>
    <w:fldSimple w:instr=" NUMPAGES  \* MERGEFORMAT ">
      <w:r w:rsidR="00BD46CE">
        <w:rPr>
          <w:noProof/>
        </w:rP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5C3DA" w14:textId="5E3CA2C1" w:rsidR="008A01CD" w:rsidRDefault="008A01CD" w:rsidP="008A01CD">
    <w:pPr>
      <w:pStyle w:val="PTFooter"/>
    </w:pPr>
    <w:r>
      <w:rPr>
        <w:noProof/>
        <w:lang w:eastAsia="en-CA"/>
      </w:rPr>
      <w:drawing>
        <wp:inline distT="0" distB="0" distL="0" distR="0" wp14:anchorId="7BD80E0D" wp14:editId="2AA0085D">
          <wp:extent cx="1645920" cy="2352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type.png"/>
                  <pic:cNvPicPr/>
                </pic:nvPicPr>
                <pic:blipFill>
                  <a:blip r:embed="rId1">
                    <a:extLst>
                      <a:ext uri="{28A0092B-C50C-407E-A947-70E740481C1C}">
                        <a14:useLocalDpi xmlns:a14="http://schemas.microsoft.com/office/drawing/2010/main" val="0"/>
                      </a:ext>
                    </a:extLst>
                  </a:blip>
                  <a:stretch>
                    <a:fillRect/>
                  </a:stretch>
                </pic:blipFill>
                <pic:spPr>
                  <a:xfrm>
                    <a:off x="0" y="0"/>
                    <a:ext cx="1645920" cy="235268"/>
                  </a:xfrm>
                  <a:prstGeom prst="rect">
                    <a:avLst/>
                  </a:prstGeom>
                </pic:spPr>
              </pic:pic>
            </a:graphicData>
          </a:graphic>
        </wp:inline>
      </w:drawing>
    </w:r>
    <w:r>
      <w:tab/>
    </w:r>
    <w:r w:rsidR="009E62E3">
      <w:t>8911 / 8894</w:t>
    </w:r>
    <w:r>
      <w:t xml:space="preserve"> | </w:t>
    </w:r>
    <w:r>
      <w:fldChar w:fldCharType="begin"/>
    </w:r>
    <w:r>
      <w:instrText xml:space="preserve"> PAGE   \* MERGEFORMAT </w:instrText>
    </w:r>
    <w:r>
      <w:fldChar w:fldCharType="separate"/>
    </w:r>
    <w:r w:rsidR="00BD46CE">
      <w:rPr>
        <w:noProof/>
      </w:rPr>
      <w:t>1</w:t>
    </w:r>
    <w:r>
      <w:rPr>
        <w:noProof/>
      </w:rPr>
      <w:fldChar w:fldCharType="end"/>
    </w:r>
    <w:r w:rsidR="00626C2B">
      <w:rPr>
        <w:noProof/>
      </w:rPr>
      <w:t xml:space="preserve"> of </w:t>
    </w:r>
    <w:fldSimple w:instr=" NUMPAGES  \* MERGEFORMAT ">
      <w:r w:rsidR="00BD46CE">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95E70" w14:textId="77777777" w:rsidR="0069186A" w:rsidRDefault="0069186A" w:rsidP="00FF559E">
      <w:r>
        <w:separator/>
      </w:r>
    </w:p>
  </w:footnote>
  <w:footnote w:type="continuationSeparator" w:id="0">
    <w:p w14:paraId="477597BF" w14:textId="77777777" w:rsidR="0069186A" w:rsidRDefault="0069186A" w:rsidP="00FF5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86767" w14:textId="67E72C98" w:rsidR="00937859" w:rsidRDefault="00937859" w:rsidP="00937859">
    <w:pPr>
      <w:pStyle w:val="PTHeader"/>
    </w:pPr>
    <w:r w:rsidRPr="00937859">
      <w:rPr>
        <w:b/>
        <w:spacing w:val="4"/>
      </w:rPr>
      <w:fldChar w:fldCharType="begin"/>
    </w:r>
    <w:r w:rsidRPr="00937859">
      <w:rPr>
        <w:b/>
        <w:spacing w:val="4"/>
      </w:rPr>
      <w:instrText xml:space="preserve"> STYLEREF  "PT Name" </w:instrText>
    </w:r>
    <w:r w:rsidRPr="00937859">
      <w:rPr>
        <w:b/>
        <w:spacing w:val="4"/>
      </w:rPr>
      <w:fldChar w:fldCharType="separate"/>
    </w:r>
    <w:r w:rsidR="00CE3319">
      <w:rPr>
        <w:b/>
        <w:noProof/>
        <w:spacing w:val="4"/>
      </w:rPr>
      <w:t>Thelma Chalifoux and Soraya Hafez School IPD Projects</w:t>
    </w:r>
    <w:r w:rsidRPr="00937859">
      <w:rPr>
        <w:b/>
        <w:spacing w:val="4"/>
      </w:rPr>
      <w:fldChar w:fldCharType="end"/>
    </w:r>
    <w:r>
      <w:rPr>
        <w:noProof/>
        <w:lang w:eastAsia="en-CA"/>
      </w:rPr>
      <mc:AlternateContent>
        <mc:Choice Requires="wpg">
          <w:drawing>
            <wp:anchor distT="0" distB="0" distL="114300" distR="114300" simplePos="0" relativeHeight="251669504" behindDoc="1" locked="0" layoutInCell="1" allowOverlap="1" wp14:anchorId="01A0E24B" wp14:editId="14160AF3">
              <wp:simplePos x="0" y="0"/>
              <wp:positionH relativeFrom="column">
                <wp:posOffset>-594360</wp:posOffset>
              </wp:positionH>
              <wp:positionV relativeFrom="paragraph">
                <wp:posOffset>-457200</wp:posOffset>
              </wp:positionV>
              <wp:extent cx="7772400" cy="1143000"/>
              <wp:effectExtent l="0" t="0" r="0" b="0"/>
              <wp:wrapNone/>
              <wp:docPr id="15" name="Group 15"/>
              <wp:cNvGraphicFramePr/>
              <a:graphic xmlns:a="http://schemas.openxmlformats.org/drawingml/2006/main">
                <a:graphicData uri="http://schemas.microsoft.com/office/word/2010/wordprocessingGroup">
                  <wpg:wgp>
                    <wpg:cNvGrpSpPr/>
                    <wpg:grpSpPr>
                      <a:xfrm>
                        <a:off x="0" y="0"/>
                        <a:ext cx="7772400" cy="1143000"/>
                        <a:chOff x="0" y="0"/>
                        <a:chExt cx="7772400" cy="1143000"/>
                      </a:xfrm>
                    </wpg:grpSpPr>
                    <wps:wsp>
                      <wps:cNvPr id="13" name="Rectangle 13"/>
                      <wps:cNvSpPr/>
                      <wps:spPr>
                        <a:xfrm>
                          <a:off x="230588" y="230588"/>
                          <a:ext cx="7315200" cy="6858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7772400" cy="1143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Picture 11"/>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263640" y="356871"/>
                          <a:ext cx="905256" cy="555727"/>
                        </a:xfrm>
                        <a:prstGeom prst="rect">
                          <a:avLst/>
                        </a:prstGeom>
                      </pic:spPr>
                    </pic:pic>
                  </wpg:wgp>
                </a:graphicData>
              </a:graphic>
              <wp14:sizeRelH relativeFrom="margin">
                <wp14:pctWidth>0</wp14:pctWidth>
              </wp14:sizeRelH>
            </wp:anchor>
          </w:drawing>
        </mc:Choice>
        <mc:Fallback>
          <w:pict>
            <v:group w14:anchorId="3F97B3E5" id="Group 15" o:spid="_x0000_s1026" style="position:absolute;margin-left:-46.8pt;margin-top:-36pt;width:612pt;height:90pt;z-index:-251646976;mso-width-relative:margin" coordsize="77724,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">
              <v:rect id="Rectangle 13" o:spid="_x0000_s1027" style="position:absolute;left:2305;top:2305;width:7315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" fillcolor="#f1e3b2 [3214]" stroked="f" strokeweight="1pt"/>
              <v:rect id="Rectangle 12" o:spid="_x0000_s1028" style="position:absolute;width:77724;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" filled="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62636;top:3568;width:9052;height:55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">
                <v:imagedata r:id="rId2" o:title=""/>
              </v:shape>
            </v:group>
          </w:pict>
        </mc:Fallback>
      </mc:AlternateContent>
    </w:r>
    <w:r>
      <w:t xml:space="preserve"> | </w:t>
    </w:r>
    <w:fldSimple w:instr=" STYLEREF  &quot;PT Type&quot; ">
      <w:r w:rsidR="00CE3319">
        <w:rPr>
          <w:noProof/>
        </w:rPr>
        <w:t>Mechanical / Energy Modelling</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9C8B5" w14:textId="77777777" w:rsidR="00FF559E" w:rsidRDefault="00FF559E" w:rsidP="00AB592D">
    <w:pPr>
      <w:pStyle w:val="PTHeader"/>
    </w:pPr>
  </w:p>
  <w:p w14:paraId="56558738" w14:textId="77777777" w:rsidR="00AB592D" w:rsidRDefault="00AB592D" w:rsidP="00AB592D">
    <w:pPr>
      <w:pStyle w:val="PTHeader"/>
    </w:pPr>
  </w:p>
  <w:p w14:paraId="2A31436A" w14:textId="77777777" w:rsidR="00FF559E" w:rsidRDefault="00FF559E" w:rsidP="00AB592D">
    <w:pPr>
      <w:pStyle w:val="PTHeader"/>
    </w:pPr>
  </w:p>
  <w:p w14:paraId="3EF40BB4" w14:textId="77777777" w:rsidR="00FF559E" w:rsidRDefault="00FF559E" w:rsidP="00AB592D">
    <w:pPr>
      <w:pStyle w:val="PTHeader"/>
    </w:pPr>
  </w:p>
  <w:p w14:paraId="3371DC32" w14:textId="77777777" w:rsidR="00FF559E" w:rsidRDefault="00FF559E" w:rsidP="00AB592D">
    <w:pPr>
      <w:pStyle w:val="PTHeader"/>
    </w:pPr>
  </w:p>
  <w:p w14:paraId="321941E8" w14:textId="77777777" w:rsidR="00FF559E" w:rsidRDefault="00FF559E" w:rsidP="00AB592D">
    <w:pPr>
      <w:pStyle w:val="PTHeader"/>
    </w:pPr>
  </w:p>
  <w:p w14:paraId="0E022FA9" w14:textId="77777777" w:rsidR="00FF559E" w:rsidRDefault="00FF559E" w:rsidP="00AB592D">
    <w:pPr>
      <w:pStyle w:val="PTHeader"/>
    </w:pPr>
  </w:p>
  <w:p w14:paraId="04EB19B9" w14:textId="77777777" w:rsidR="00FF559E" w:rsidRDefault="00FF559E" w:rsidP="00AB592D">
    <w:pPr>
      <w:pStyle w:val="PTHeader"/>
    </w:pPr>
  </w:p>
  <w:p w14:paraId="4A4691F1" w14:textId="77777777" w:rsidR="00FF559E" w:rsidRDefault="00FF559E" w:rsidP="00AB592D">
    <w:pPr>
      <w:pStyle w:val="PTHeader"/>
    </w:pPr>
  </w:p>
  <w:p w14:paraId="1059AC30" w14:textId="77777777" w:rsidR="00FF559E" w:rsidRDefault="00FF559E" w:rsidP="00AB592D">
    <w:pPr>
      <w:pStyle w:val="PTHeader"/>
    </w:pPr>
  </w:p>
  <w:p w14:paraId="5B2F548C" w14:textId="77777777" w:rsidR="00FF559E" w:rsidRDefault="00FF559E" w:rsidP="00AB592D">
    <w:pPr>
      <w:pStyle w:val="PTHeader"/>
    </w:pPr>
  </w:p>
  <w:p w14:paraId="41CB7805" w14:textId="77777777" w:rsidR="00FF559E" w:rsidRDefault="00FF559E" w:rsidP="00AB592D">
    <w:pPr>
      <w:pStyle w:val="PTHeader"/>
    </w:pPr>
  </w:p>
  <w:p w14:paraId="35C826A4" w14:textId="77777777" w:rsidR="00FF559E" w:rsidRDefault="00FF559E" w:rsidP="00AB592D">
    <w:pPr>
      <w:pStyle w:val="PTHeader"/>
    </w:pPr>
    <w:r>
      <w:rPr>
        <w:noProof/>
        <w:lang w:eastAsia="en-CA"/>
      </w:rPr>
      <mc:AlternateContent>
        <mc:Choice Requires="wpg">
          <w:drawing>
            <wp:anchor distT="0" distB="0" distL="114300" distR="114300" simplePos="0" relativeHeight="251661312" behindDoc="0" locked="0" layoutInCell="1" allowOverlap="1" wp14:anchorId="011525F9" wp14:editId="235E8319">
              <wp:simplePos x="0" y="0"/>
              <wp:positionH relativeFrom="page">
                <wp:align>left</wp:align>
              </wp:positionH>
              <wp:positionV relativeFrom="page">
                <wp:align>top</wp:align>
              </wp:positionV>
              <wp:extent cx="7772400" cy="2468880"/>
              <wp:effectExtent l="0" t="0" r="0" b="0"/>
              <wp:wrapNone/>
              <wp:docPr id="9" name="Group 9"/>
              <wp:cNvGraphicFramePr/>
              <a:graphic xmlns:a="http://schemas.openxmlformats.org/drawingml/2006/main">
                <a:graphicData uri="http://schemas.microsoft.com/office/word/2010/wordprocessingGroup">
                  <wpg:wgp>
                    <wpg:cNvGrpSpPr/>
                    <wpg:grpSpPr>
                      <a:xfrm>
                        <a:off x="0" y="0"/>
                        <a:ext cx="7772400" cy="2468880"/>
                        <a:chOff x="0" y="0"/>
                        <a:chExt cx="7772400" cy="2468880"/>
                      </a:xfrm>
                    </wpg:grpSpPr>
                    <wps:wsp>
                      <wps:cNvPr id="5" name="Rectangle 5"/>
                      <wps:cNvSpPr/>
                      <wps:spPr>
                        <a:xfrm>
                          <a:off x="0" y="0"/>
                          <a:ext cx="7772400" cy="2468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228600" y="228600"/>
                          <a:ext cx="7315200" cy="201168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228600" y="228600"/>
                          <a:ext cx="3657600" cy="20116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Image 5"/>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434840" y="667385"/>
                          <a:ext cx="2561147" cy="1572768"/>
                        </a:xfrm>
                        <a:prstGeom prst="rect">
                          <a:avLst/>
                        </a:prstGeom>
                      </pic:spPr>
                    </pic:pic>
                  </wpg:wgp>
                </a:graphicData>
              </a:graphic>
            </wp:anchor>
          </w:drawing>
        </mc:Choice>
        <mc:Fallback>
          <w:pict>
            <v:group w14:anchorId="2FA7A4B5" id="Group 9" o:spid="_x0000_s1026" style="position:absolute;margin-left:0;margin-top:0;width:612pt;height:194.4pt;z-index:251661312;mso-position-horizontal:left;mso-position-horizontal-relative:page;mso-position-vertical:top;mso-position-vertical-relative:page" coordsize="77724,24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">
              <v:rect id="Rectangle 5" o:spid="_x0000_s1027" style="position:absolute;width:77724;height:24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rect id="Rectangle 4" o:spid="_x0000_s1028" style="position:absolute;left:2286;top:2286;width:73152;height:20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" fillcolor="#f1e3b2 [3214]" stroked="f" strokeweight="1pt"/>
              <v:rect id="Rectangle 3" o:spid="_x0000_s1029" style="position:absolute;left:2286;top:2286;width:36576;height:20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" fillcolor="#f1a593 [3208]"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0" type="#_x0000_t75" style="position:absolute;left:44348;top:6673;width:25611;height:157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C396B"/>
    <w:multiLevelType w:val="multilevel"/>
    <w:tmpl w:val="6FB62A16"/>
    <w:name w:val="Englobe list"/>
    <w:lvl w:ilvl="0">
      <w:start w:val="1"/>
      <w:numFmt w:val="bullet"/>
      <w:pStyle w:val="PTBullet1"/>
      <w:lvlText w:val="—"/>
      <w:lvlJc w:val="left"/>
      <w:pPr>
        <w:ind w:left="0" w:firstLine="0"/>
      </w:pPr>
      <w:rPr>
        <w:rFonts w:ascii="Microsoft Sans Serif" w:hAnsi="Microsoft Sans Serif" w:hint="default"/>
      </w:rPr>
    </w:lvl>
    <w:lvl w:ilvl="1">
      <w:start w:val="1"/>
      <w:numFmt w:val="bullet"/>
      <w:pStyle w:val="PTBullet2"/>
      <w:lvlText w:val="—"/>
      <w:lvlJc w:val="left"/>
      <w:pPr>
        <w:ind w:left="288" w:firstLine="0"/>
      </w:pPr>
      <w:rPr>
        <w:rFonts w:ascii="Microsoft Sans Serif" w:hAnsi="Microsoft Sans Serif" w:hint="default"/>
      </w:rPr>
    </w:lvl>
    <w:lvl w:ilvl="2">
      <w:start w:val="1"/>
      <w:numFmt w:val="bullet"/>
      <w:pStyle w:val="PTBullet3"/>
      <w:lvlText w:val="•"/>
      <w:lvlJc w:val="left"/>
      <w:pPr>
        <w:ind w:left="576" w:firstLine="0"/>
      </w:pPr>
      <w:rPr>
        <w:rFonts w:ascii="Microsoft Sans Serif" w:hAnsi="Microsoft Sans Serif" w:hint="default"/>
      </w:rPr>
    </w:lvl>
    <w:lvl w:ilvl="3">
      <w:start w:val="1"/>
      <w:numFmt w:val="bullet"/>
      <w:lvlText w:val=""/>
      <w:lvlJc w:val="left"/>
      <w:pPr>
        <w:ind w:left="864" w:firstLine="0"/>
      </w:pPr>
      <w:rPr>
        <w:rFonts w:ascii="Symbol" w:hAnsi="Symbol" w:hint="default"/>
      </w:rPr>
    </w:lvl>
    <w:lvl w:ilvl="4">
      <w:start w:val="1"/>
      <w:numFmt w:val="bullet"/>
      <w:lvlText w:val=""/>
      <w:lvlJc w:val="left"/>
      <w:pPr>
        <w:ind w:left="1152" w:firstLine="0"/>
      </w:pPr>
      <w:rPr>
        <w:rFonts w:ascii="Symbol" w:hAnsi="Symbol" w:hint="default"/>
      </w:rPr>
    </w:lvl>
    <w:lvl w:ilvl="5">
      <w:start w:val="1"/>
      <w:numFmt w:val="bullet"/>
      <w:lvlText w:val=""/>
      <w:lvlJc w:val="left"/>
      <w:pPr>
        <w:ind w:left="1440" w:firstLine="0"/>
      </w:pPr>
      <w:rPr>
        <w:rFonts w:ascii="Wingdings" w:hAnsi="Wingdings" w:hint="default"/>
      </w:rPr>
    </w:lvl>
    <w:lvl w:ilvl="6">
      <w:start w:val="1"/>
      <w:numFmt w:val="bullet"/>
      <w:lvlText w:val=""/>
      <w:lvlJc w:val="left"/>
      <w:pPr>
        <w:ind w:left="1728" w:firstLine="0"/>
      </w:pPr>
      <w:rPr>
        <w:rFonts w:ascii="Wingdings" w:hAnsi="Wingdings" w:hint="default"/>
      </w:rPr>
    </w:lvl>
    <w:lvl w:ilvl="7">
      <w:start w:val="1"/>
      <w:numFmt w:val="bullet"/>
      <w:lvlText w:val=""/>
      <w:lvlJc w:val="left"/>
      <w:pPr>
        <w:ind w:left="2016" w:firstLine="0"/>
      </w:pPr>
      <w:rPr>
        <w:rFonts w:ascii="Symbol" w:hAnsi="Symbol" w:hint="default"/>
      </w:rPr>
    </w:lvl>
    <w:lvl w:ilvl="8">
      <w:start w:val="1"/>
      <w:numFmt w:val="bullet"/>
      <w:lvlText w:val=""/>
      <w:lvlJc w:val="left"/>
      <w:pPr>
        <w:ind w:left="2304" w:firstLine="0"/>
      </w:pPr>
      <w:rPr>
        <w:rFonts w:ascii="Symbol" w:hAnsi="Symbol" w:hint="default"/>
      </w:rPr>
    </w:lvl>
  </w:abstractNum>
  <w:num w:numId="1" w16cid:durableId="853962602">
    <w:abstractNumId w:val="0"/>
  </w:num>
  <w:num w:numId="2" w16cid:durableId="5448742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FD4"/>
    <w:rsid w:val="000A1E46"/>
    <w:rsid w:val="0013737C"/>
    <w:rsid w:val="001C6420"/>
    <w:rsid w:val="001F2EAA"/>
    <w:rsid w:val="003920F2"/>
    <w:rsid w:val="003A22C9"/>
    <w:rsid w:val="004118FF"/>
    <w:rsid w:val="00417D02"/>
    <w:rsid w:val="00626C2B"/>
    <w:rsid w:val="0069186A"/>
    <w:rsid w:val="006931CE"/>
    <w:rsid w:val="006D488C"/>
    <w:rsid w:val="006D67B6"/>
    <w:rsid w:val="007444AA"/>
    <w:rsid w:val="00746C0A"/>
    <w:rsid w:val="007A7BB2"/>
    <w:rsid w:val="007D77A0"/>
    <w:rsid w:val="00825A3E"/>
    <w:rsid w:val="008A01CD"/>
    <w:rsid w:val="008A28F9"/>
    <w:rsid w:val="008B243B"/>
    <w:rsid w:val="008C3BE3"/>
    <w:rsid w:val="00921A23"/>
    <w:rsid w:val="00937859"/>
    <w:rsid w:val="00987504"/>
    <w:rsid w:val="009E62E3"/>
    <w:rsid w:val="00A50271"/>
    <w:rsid w:val="00A77F47"/>
    <w:rsid w:val="00AB592D"/>
    <w:rsid w:val="00BD46CE"/>
    <w:rsid w:val="00C042E7"/>
    <w:rsid w:val="00C76298"/>
    <w:rsid w:val="00C7685A"/>
    <w:rsid w:val="00C90B9F"/>
    <w:rsid w:val="00C92E2A"/>
    <w:rsid w:val="00CE3319"/>
    <w:rsid w:val="00D16FD4"/>
    <w:rsid w:val="00D20CE1"/>
    <w:rsid w:val="00DF60C1"/>
    <w:rsid w:val="00E2441C"/>
    <w:rsid w:val="00E24FCD"/>
    <w:rsid w:val="00E45604"/>
    <w:rsid w:val="00E53581"/>
    <w:rsid w:val="00E83E20"/>
    <w:rsid w:val="00EE0CA2"/>
    <w:rsid w:val="00F7405C"/>
    <w:rsid w:val="00FF559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D6DDB7"/>
  <w15:chartTrackingRefBased/>
  <w15:docId w15:val="{002152BE-3902-4AAE-9793-A01171462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323E47" w:themeColor="text1"/>
        <w:sz w:val="21"/>
        <w:szCs w:val="21"/>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0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TText">
    <w:name w:val="PT Text"/>
    <w:qFormat/>
    <w:rsid w:val="001C6420"/>
    <w:pPr>
      <w:spacing w:before="60" w:after="120" w:line="276" w:lineRule="auto"/>
    </w:pPr>
    <w:rPr>
      <w:sz w:val="20"/>
    </w:rPr>
  </w:style>
  <w:style w:type="paragraph" w:customStyle="1" w:styleId="PTName">
    <w:name w:val="PT Name"/>
    <w:basedOn w:val="PTText"/>
    <w:qFormat/>
    <w:rsid w:val="007444AA"/>
    <w:pPr>
      <w:framePr w:w="5184" w:wrap="notBeside" w:vAnchor="page" w:hAnchor="text" w:y="865" w:anchorLock="1"/>
    </w:pPr>
    <w:rPr>
      <w:b/>
      <w:spacing w:val="4"/>
      <w:sz w:val="44"/>
    </w:rPr>
  </w:style>
  <w:style w:type="paragraph" w:customStyle="1" w:styleId="PTType">
    <w:name w:val="PT Type"/>
    <w:basedOn w:val="PTText"/>
    <w:next w:val="PTText"/>
    <w:qFormat/>
    <w:rsid w:val="007444AA"/>
    <w:pPr>
      <w:framePr w:w="5184" w:h="1152" w:hRule="exact" w:wrap="notBeside" w:vAnchor="page" w:hAnchor="text" w:y="2305" w:anchorLock="1"/>
    </w:pPr>
    <w:rPr>
      <w:b/>
      <w:spacing w:val="4"/>
      <w:sz w:val="30"/>
    </w:rPr>
  </w:style>
  <w:style w:type="paragraph" w:customStyle="1" w:styleId="PTtextinfo">
    <w:name w:val="PT text info"/>
    <w:basedOn w:val="PTText"/>
    <w:qFormat/>
    <w:rsid w:val="00EE0CA2"/>
    <w:pPr>
      <w:spacing w:before="0"/>
      <w:contextualSpacing/>
    </w:pPr>
    <w:rPr>
      <w:sz w:val="18"/>
    </w:rPr>
  </w:style>
  <w:style w:type="paragraph" w:customStyle="1" w:styleId="PTHeadingpink">
    <w:name w:val="PT Heading pink"/>
    <w:basedOn w:val="PTText"/>
    <w:next w:val="PTtextinfo"/>
    <w:qFormat/>
    <w:rsid w:val="00E24FCD"/>
    <w:pPr>
      <w:keepNext/>
      <w:spacing w:before="240" w:after="60"/>
    </w:pPr>
    <w:rPr>
      <w:b/>
      <w:caps/>
      <w:color w:val="F1A593" w:themeColor="accent5"/>
      <w:spacing w:val="4"/>
      <w:sz w:val="16"/>
    </w:rPr>
  </w:style>
  <w:style w:type="paragraph" w:customStyle="1" w:styleId="PTTeamTitle">
    <w:name w:val="PT Team Title"/>
    <w:basedOn w:val="PTText"/>
    <w:qFormat/>
    <w:rsid w:val="00825A3E"/>
    <w:pPr>
      <w:spacing w:before="0" w:after="0"/>
    </w:pPr>
    <w:rPr>
      <w:caps/>
      <w:sz w:val="14"/>
    </w:rPr>
  </w:style>
  <w:style w:type="paragraph" w:customStyle="1" w:styleId="PTHeading">
    <w:name w:val="PT Heading"/>
    <w:basedOn w:val="PTText"/>
    <w:next w:val="PTText"/>
    <w:qFormat/>
    <w:rsid w:val="003920F2"/>
    <w:pPr>
      <w:keepNext/>
      <w:spacing w:before="360"/>
    </w:pPr>
    <w:rPr>
      <w:b/>
      <w:spacing w:val="4"/>
      <w:sz w:val="28"/>
    </w:rPr>
  </w:style>
  <w:style w:type="paragraph" w:customStyle="1" w:styleId="PTBullet1">
    <w:name w:val="PT Bullet 1"/>
    <w:basedOn w:val="PTText"/>
    <w:qFormat/>
    <w:rsid w:val="0013737C"/>
    <w:pPr>
      <w:numPr>
        <w:numId w:val="1"/>
      </w:numPr>
      <w:spacing w:before="0"/>
      <w:ind w:left="288" w:hanging="288"/>
    </w:pPr>
  </w:style>
  <w:style w:type="paragraph" w:customStyle="1" w:styleId="PTBullet2">
    <w:name w:val="PT Bullet 2"/>
    <w:basedOn w:val="PTText"/>
    <w:qFormat/>
    <w:rsid w:val="0013737C"/>
    <w:pPr>
      <w:numPr>
        <w:ilvl w:val="1"/>
        <w:numId w:val="1"/>
      </w:numPr>
      <w:spacing w:before="0"/>
      <w:ind w:left="576" w:hanging="288"/>
    </w:pPr>
  </w:style>
  <w:style w:type="paragraph" w:customStyle="1" w:styleId="PTBullet3">
    <w:name w:val="PT Bullet 3"/>
    <w:basedOn w:val="PTText"/>
    <w:qFormat/>
    <w:rsid w:val="0013737C"/>
    <w:pPr>
      <w:numPr>
        <w:ilvl w:val="2"/>
        <w:numId w:val="1"/>
      </w:numPr>
      <w:ind w:left="864" w:hanging="288"/>
    </w:pPr>
  </w:style>
  <w:style w:type="paragraph" w:styleId="Header">
    <w:name w:val="header"/>
    <w:basedOn w:val="Normal"/>
    <w:link w:val="HeaderChar"/>
    <w:uiPriority w:val="99"/>
    <w:unhideWhenUsed/>
    <w:rsid w:val="00FF559E"/>
    <w:pPr>
      <w:tabs>
        <w:tab w:val="center" w:pos="4680"/>
        <w:tab w:val="right" w:pos="9360"/>
      </w:tabs>
    </w:pPr>
  </w:style>
  <w:style w:type="character" w:customStyle="1" w:styleId="HeaderChar">
    <w:name w:val="Header Char"/>
    <w:basedOn w:val="DefaultParagraphFont"/>
    <w:link w:val="Header"/>
    <w:uiPriority w:val="99"/>
    <w:rsid w:val="00FF559E"/>
  </w:style>
  <w:style w:type="paragraph" w:styleId="Footer">
    <w:name w:val="footer"/>
    <w:basedOn w:val="Normal"/>
    <w:link w:val="FooterChar"/>
    <w:uiPriority w:val="99"/>
    <w:unhideWhenUsed/>
    <w:rsid w:val="00FF559E"/>
    <w:pPr>
      <w:tabs>
        <w:tab w:val="center" w:pos="4680"/>
        <w:tab w:val="right" w:pos="9360"/>
      </w:tabs>
    </w:pPr>
  </w:style>
  <w:style w:type="character" w:customStyle="1" w:styleId="FooterChar">
    <w:name w:val="Footer Char"/>
    <w:basedOn w:val="DefaultParagraphFont"/>
    <w:link w:val="Footer"/>
    <w:uiPriority w:val="99"/>
    <w:rsid w:val="00FF559E"/>
  </w:style>
  <w:style w:type="paragraph" w:customStyle="1" w:styleId="PTHeader">
    <w:name w:val="PT Header"/>
    <w:basedOn w:val="PTText"/>
    <w:qFormat/>
    <w:rsid w:val="00937859"/>
    <w:pPr>
      <w:spacing w:before="0" w:after="0" w:line="240" w:lineRule="auto"/>
      <w:ind w:right="1440"/>
    </w:pPr>
    <w:rPr>
      <w:sz w:val="22"/>
    </w:rPr>
  </w:style>
  <w:style w:type="paragraph" w:customStyle="1" w:styleId="PTLine">
    <w:name w:val="PT Line"/>
    <w:basedOn w:val="Normal"/>
    <w:qFormat/>
    <w:rsid w:val="008A01CD"/>
    <w:rPr>
      <w:sz w:val="2"/>
    </w:rPr>
  </w:style>
  <w:style w:type="paragraph" w:customStyle="1" w:styleId="PTHeadingL1">
    <w:name w:val="PT Heading L1"/>
    <w:basedOn w:val="PTHeading"/>
    <w:qFormat/>
    <w:rsid w:val="008A01CD"/>
    <w:pPr>
      <w:spacing w:before="0"/>
    </w:pPr>
  </w:style>
  <w:style w:type="paragraph" w:customStyle="1" w:styleId="PTFooter">
    <w:name w:val="PT Footer"/>
    <w:basedOn w:val="PTText"/>
    <w:qFormat/>
    <w:rsid w:val="008A01CD"/>
    <w:pPr>
      <w:tabs>
        <w:tab w:val="right" w:pos="10354"/>
      </w:tabs>
      <w:spacing w:before="0" w:after="0"/>
    </w:pPr>
    <w:rPr>
      <w:sz w:val="15"/>
    </w:rPr>
  </w:style>
  <w:style w:type="character" w:styleId="Hyperlink">
    <w:name w:val="Hyperlink"/>
    <w:basedOn w:val="DefaultParagraphFont"/>
    <w:uiPriority w:val="99"/>
    <w:unhideWhenUsed/>
    <w:rsid w:val="00D16FD4"/>
    <w:rPr>
      <w:color w:val="127F71" w:themeColor="hyperlink"/>
      <w:u w:val="single"/>
    </w:rPr>
  </w:style>
  <w:style w:type="character" w:styleId="UnresolvedMention">
    <w:name w:val="Unresolved Mention"/>
    <w:basedOn w:val="DefaultParagraphFont"/>
    <w:uiPriority w:val="99"/>
    <w:semiHidden/>
    <w:unhideWhenUsed/>
    <w:rsid w:val="00D16FD4"/>
    <w:rPr>
      <w:color w:val="605E5C"/>
      <w:shd w:val="clear" w:color="auto" w:fill="E1DFDD"/>
    </w:rPr>
  </w:style>
  <w:style w:type="paragraph" w:styleId="Caption">
    <w:name w:val="caption"/>
    <w:basedOn w:val="Normal"/>
    <w:next w:val="Normal"/>
    <w:uiPriority w:val="35"/>
    <w:unhideWhenUsed/>
    <w:qFormat/>
    <w:rsid w:val="00D16FD4"/>
    <w:pPr>
      <w:spacing w:after="200"/>
    </w:pPr>
    <w:rPr>
      <w:i/>
      <w:iCs/>
      <w:color w:val="127F7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rri.gosine@epsb.ca"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mica\Desktop\GU-04-AD-007a%20_Project_Sheet_En.dotx" TargetMode="External"/></Relationships>
</file>

<file path=word/theme/theme1.xml><?xml version="1.0" encoding="utf-8"?>
<a:theme xmlns:a="http://schemas.openxmlformats.org/drawingml/2006/main" name="EnglobeWord">
  <a:themeElements>
    <a:clrScheme name="EnglobeWord">
      <a:dk1>
        <a:srgbClr val="323E47"/>
      </a:dk1>
      <a:lt1>
        <a:srgbClr val="FFFFFF"/>
      </a:lt1>
      <a:dk2>
        <a:srgbClr val="127F71"/>
      </a:dk2>
      <a:lt2>
        <a:srgbClr val="F1E3B2"/>
      </a:lt2>
      <a:accent1>
        <a:srgbClr val="EB534D"/>
      </a:accent1>
      <a:accent2>
        <a:srgbClr val="FED041"/>
      </a:accent2>
      <a:accent3>
        <a:srgbClr val="D1D4D2"/>
      </a:accent3>
      <a:accent4>
        <a:srgbClr val="81C6B8"/>
      </a:accent4>
      <a:accent5>
        <a:srgbClr val="F1A593"/>
      </a:accent5>
      <a:accent6>
        <a:srgbClr val="A0A1A2"/>
      </a:accent6>
      <a:hlink>
        <a:srgbClr val="127F71"/>
      </a:hlink>
      <a:folHlink>
        <a:srgbClr val="81C6B8"/>
      </a:folHlink>
    </a:clrScheme>
    <a:fontScheme name="M">
      <a:majorFont>
        <a:latin typeface="Microsoft Sans Serif" panose="020B0604020202020204"/>
        <a:ea typeface=""/>
        <a:cs typeface=""/>
        <a:font script="Jpan" typeface="ＭＳ Ｐゴシック"/>
        <a:font script="Hang" typeface="굴림"/>
        <a:font script="Hans" typeface="黑体"/>
        <a:font script="Hant" typeface="微軟正黑體"/>
        <a:font script="Arab" typeface="Microsoft Sans Serif"/>
        <a:font script="Hebr" typeface="Microsoft Sans Serif"/>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Microsoft Sans Serif"/>
        <a:font script="Uigh" typeface="Microsoft Uighur"/>
        <a:font script="Geor" typeface="Sylfaen"/>
      </a:majorFont>
      <a:minorFont>
        <a:latin typeface="Microsoft Sans Serif" panose="020B0604020202020204"/>
        <a:ea typeface=""/>
        <a:cs typeface=""/>
        <a:font script="Jpan" typeface="ＭＳ Ｐゴシック"/>
        <a:font script="Hang" typeface="굴림"/>
        <a:font script="Hans" typeface="黑体"/>
        <a:font script="Hant" typeface="微軟正黑體"/>
        <a:font script="Arab" typeface="Microsoft Sans Serif"/>
        <a:font script="Hebr" typeface="Microsoft Sans Serif"/>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Microsoft Sans Serif"/>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nglobeC1" id="{26594D8A-7EB5-4C77-8525-C4B4C1426361}" vid="{8C33FEF5-2D66-44C4-A5A4-AB9EA1FAE6D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2DBB0-6E4A-4A47-B422-13C5A09CC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GU-04-AD-007a _Project_Sheet_En</Template>
  <TotalTime>10</TotalTime>
  <Pages>2</Pages>
  <Words>631</Words>
  <Characters>3597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Carlota Dormiendo</dc:creator>
  <cp:keywords/>
  <dc:description/>
  <cp:lastModifiedBy>Michelle Penney</cp:lastModifiedBy>
  <cp:revision>7</cp:revision>
  <dcterms:created xsi:type="dcterms:W3CDTF">2023-08-17T17:20:00Z</dcterms:created>
  <dcterms:modified xsi:type="dcterms:W3CDTF">2025-05-13T15:51:00Z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Redacted 011</vt:lpwstr>
  </property>
</Properties>
</file>